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62546" w14:textId="77777777" w:rsidR="00C25BD6" w:rsidRDefault="00000000">
      <w:pPr>
        <w:pStyle w:val="Standard"/>
        <w:ind w:firstLine="5102"/>
      </w:pPr>
      <w:r>
        <w:t>Директору МАОУ СОШ №100</w:t>
      </w:r>
    </w:p>
    <w:p w14:paraId="6880ECFB" w14:textId="77777777" w:rsidR="00C25BD6" w:rsidRDefault="00000000">
      <w:pPr>
        <w:pStyle w:val="Standard"/>
        <w:ind w:firstLine="5102"/>
      </w:pPr>
      <w:proofErr w:type="spellStart"/>
      <w:r>
        <w:t>Язовских</w:t>
      </w:r>
      <w:proofErr w:type="spellEnd"/>
      <w:r>
        <w:t xml:space="preserve"> Д.В.</w:t>
      </w:r>
    </w:p>
    <w:p w14:paraId="35105172" w14:textId="77777777" w:rsidR="00C25BD6" w:rsidRDefault="00000000">
      <w:pPr>
        <w:pStyle w:val="Standard"/>
        <w:ind w:firstLine="5102"/>
      </w:pPr>
      <w:r>
        <w:t>_______________________________</w:t>
      </w:r>
    </w:p>
    <w:p w14:paraId="4E114A58" w14:textId="77777777" w:rsidR="00C25BD6" w:rsidRDefault="00000000">
      <w:pPr>
        <w:pStyle w:val="Standard"/>
        <w:ind w:firstLine="5102"/>
      </w:pPr>
      <w:r>
        <w:t>_______________________________</w:t>
      </w:r>
    </w:p>
    <w:p w14:paraId="085DFA33" w14:textId="77777777" w:rsidR="00C25BD6" w:rsidRDefault="00000000">
      <w:pPr>
        <w:pStyle w:val="Standard"/>
        <w:ind w:firstLine="5102"/>
        <w:jc w:val="center"/>
        <w:rPr>
          <w:sz w:val="16"/>
          <w:szCs w:val="16"/>
        </w:rPr>
      </w:pPr>
      <w:r>
        <w:rPr>
          <w:sz w:val="16"/>
          <w:szCs w:val="16"/>
        </w:rPr>
        <w:t>(ФИО полностью)</w:t>
      </w:r>
    </w:p>
    <w:p w14:paraId="18541D0B" w14:textId="77777777" w:rsidR="00C25BD6" w:rsidRDefault="00C25BD6">
      <w:pPr>
        <w:pStyle w:val="Standard"/>
        <w:ind w:firstLine="5102"/>
      </w:pPr>
    </w:p>
    <w:p w14:paraId="6DEAF068" w14:textId="77777777" w:rsidR="00C25BD6" w:rsidRDefault="00000000">
      <w:pPr>
        <w:pStyle w:val="Standard"/>
        <w:ind w:firstLine="5102"/>
      </w:pPr>
      <w:r>
        <w:t>Проживающей (его) по адресу</w:t>
      </w:r>
    </w:p>
    <w:p w14:paraId="6915B592" w14:textId="77777777" w:rsidR="00C25BD6" w:rsidRDefault="00000000">
      <w:pPr>
        <w:pStyle w:val="Standard"/>
        <w:ind w:firstLine="5102"/>
      </w:pPr>
      <w:r>
        <w:t>_______________________________</w:t>
      </w:r>
    </w:p>
    <w:p w14:paraId="00E3A28C" w14:textId="77777777" w:rsidR="00C25BD6" w:rsidRDefault="00000000">
      <w:pPr>
        <w:pStyle w:val="Standard"/>
        <w:ind w:firstLine="5102"/>
      </w:pPr>
      <w:r>
        <w:t>_______________________________</w:t>
      </w:r>
    </w:p>
    <w:p w14:paraId="37DF75AE" w14:textId="77777777" w:rsidR="00C25BD6" w:rsidRDefault="00000000">
      <w:pPr>
        <w:pStyle w:val="Standard"/>
        <w:ind w:firstLine="5102"/>
      </w:pPr>
      <w:r>
        <w:t>Тел.___________________________</w:t>
      </w:r>
    </w:p>
    <w:p w14:paraId="12B25D1F" w14:textId="77777777" w:rsidR="00C25BD6" w:rsidRDefault="00C25BD6">
      <w:pPr>
        <w:pStyle w:val="Standard"/>
        <w:jc w:val="center"/>
      </w:pPr>
    </w:p>
    <w:p w14:paraId="5FAB2316" w14:textId="77777777" w:rsidR="00C25BD6" w:rsidRDefault="00C25BD6">
      <w:pPr>
        <w:pStyle w:val="Standard"/>
        <w:jc w:val="center"/>
      </w:pPr>
    </w:p>
    <w:p w14:paraId="436DDF01" w14:textId="77777777" w:rsidR="00C25BD6" w:rsidRDefault="00000000">
      <w:pPr>
        <w:pStyle w:val="Standard"/>
        <w:jc w:val="center"/>
      </w:pPr>
      <w:r>
        <w:t>ЗАЯВЛЕНИЕ</w:t>
      </w:r>
    </w:p>
    <w:p w14:paraId="6911054C" w14:textId="77777777" w:rsidR="00C25BD6" w:rsidRDefault="00000000">
      <w:pPr>
        <w:pStyle w:val="Standard"/>
      </w:pPr>
      <w:r>
        <w:tab/>
        <w:t>Прошу предоставить с «___» _____________________200___г. Льготное питание моему ребенку___________________________________________________________________</w:t>
      </w:r>
    </w:p>
    <w:p w14:paraId="4D052FF1" w14:textId="77777777" w:rsidR="00C25BD6" w:rsidRDefault="00000000">
      <w:pPr>
        <w:pStyle w:val="Standard"/>
      </w:pPr>
      <w:r>
        <w:t xml:space="preserve">                                                        </w:t>
      </w:r>
      <w:r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фио</w:t>
      </w:r>
      <w:proofErr w:type="spellEnd"/>
      <w:r>
        <w:rPr>
          <w:sz w:val="16"/>
          <w:szCs w:val="16"/>
        </w:rPr>
        <w:t>)</w:t>
      </w:r>
    </w:p>
    <w:p w14:paraId="5B0D09A4" w14:textId="77777777" w:rsidR="00C25BD6" w:rsidRDefault="00000000">
      <w:pPr>
        <w:pStyle w:val="Standard"/>
      </w:pPr>
      <w:r>
        <w:t>Дата рождения «__</w:t>
      </w:r>
      <w:proofErr w:type="gramStart"/>
      <w:r>
        <w:t>_»_</w:t>
      </w:r>
      <w:proofErr w:type="gramEnd"/>
      <w:r>
        <w:t>___________________200__г.</w:t>
      </w:r>
    </w:p>
    <w:p w14:paraId="1E37B14C" w14:textId="77777777" w:rsidR="00C25BD6" w:rsidRDefault="00000000">
      <w:pPr>
        <w:pStyle w:val="Standard"/>
      </w:pPr>
      <w:r>
        <w:t>Ученику (</w:t>
      </w:r>
      <w:proofErr w:type="spellStart"/>
      <w:r>
        <w:t>це</w:t>
      </w:r>
      <w:proofErr w:type="spellEnd"/>
      <w:r>
        <w:t>) ______класса</w:t>
      </w:r>
    </w:p>
    <w:p w14:paraId="5999667B" w14:textId="77777777" w:rsidR="00C25BD6" w:rsidRDefault="00000000">
      <w:pPr>
        <w:pStyle w:val="Standard"/>
      </w:pPr>
      <w:r>
        <w:t>Основание______________________________________________________________________________________________________________________________________________________</w:t>
      </w:r>
    </w:p>
    <w:p w14:paraId="6CFD6D86" w14:textId="77777777" w:rsidR="00C25BD6" w:rsidRDefault="00000000">
      <w:pPr>
        <w:pStyle w:val="Standard"/>
        <w:jc w:val="center"/>
        <w:rPr>
          <w:sz w:val="16"/>
          <w:szCs w:val="16"/>
        </w:rPr>
      </w:pPr>
      <w:r>
        <w:rPr>
          <w:sz w:val="16"/>
          <w:szCs w:val="16"/>
        </w:rPr>
        <w:t>(указать причину и документ, на основании которых предоставлена льгота)</w:t>
      </w:r>
    </w:p>
    <w:p w14:paraId="515F9CA6" w14:textId="77777777" w:rsidR="00C25BD6" w:rsidRDefault="00C25BD6">
      <w:pPr>
        <w:pStyle w:val="Standard"/>
        <w:jc w:val="center"/>
        <w:rPr>
          <w:sz w:val="16"/>
          <w:szCs w:val="16"/>
        </w:rPr>
      </w:pPr>
    </w:p>
    <w:p w14:paraId="5C096698" w14:textId="77777777" w:rsidR="00C25BD6" w:rsidRDefault="00000000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  <w:t>Достоверность и полноту указанных сведений подтверждаю. В случае изменения оснований для получения льгот на питание обязуюсь незамедлительно письменно информировать администрацию МАОУ СОШ №100.</w:t>
      </w:r>
    </w:p>
    <w:p w14:paraId="6FB1AA56" w14:textId="77777777" w:rsidR="00C25BD6" w:rsidRDefault="00000000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В соответствии с ФЗ от №1530ФЗ «О персональных данных» даю свое задание МАОУ СОШ №100 на обработку моих и моего ребенка персональных данных, указанных в заявлении, </w:t>
      </w:r>
      <w:proofErr w:type="gramStart"/>
      <w:r>
        <w:rPr>
          <w:sz w:val="20"/>
          <w:szCs w:val="20"/>
        </w:rPr>
        <w:t>а  также</w:t>
      </w:r>
      <w:proofErr w:type="gramEnd"/>
      <w:r>
        <w:rPr>
          <w:sz w:val="20"/>
          <w:szCs w:val="20"/>
        </w:rPr>
        <w:t xml:space="preserve"> их передачу в государственные и муниципальные органы и долгосрочное использование в целях предоставления образовательной услуги согласно действующего законодательства. Настоящее согласие может быть отозвано мной в письменной форме и действовать до даты подачи мой заявления об отзыве.</w:t>
      </w:r>
    </w:p>
    <w:p w14:paraId="0DE08C46" w14:textId="77777777" w:rsidR="00C25BD6" w:rsidRDefault="00C25BD6">
      <w:pPr>
        <w:pStyle w:val="Standard"/>
        <w:jc w:val="both"/>
      </w:pPr>
    </w:p>
    <w:p w14:paraId="7A72039C" w14:textId="77777777" w:rsidR="00C25BD6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>Копии документов, которые подтверждают основания для предоставления ребенку меры социальной поддержки прилагаю:</w:t>
      </w:r>
    </w:p>
    <w:p w14:paraId="030181FE" w14:textId="77777777" w:rsidR="00C25BD6" w:rsidRDefault="00000000">
      <w:pPr>
        <w:pStyle w:val="Standard"/>
        <w:jc w:val="both"/>
      </w:pPr>
      <w:r>
        <w:t xml:space="preserve">1. </w:t>
      </w:r>
      <w:proofErr w:type="gramStart"/>
      <w:r>
        <w:t>Документ</w:t>
      </w:r>
      <w:proofErr w:type="gramEnd"/>
      <w:r>
        <w:t xml:space="preserve"> подтверждающий льготу (удостоверение многодетной семьи, справка об инвалидности, постановление города об опекунстве, справка из органов социальной защиты о среднедушевом доходе семьи, справка из военкомата).</w:t>
      </w:r>
    </w:p>
    <w:p w14:paraId="6BE4ACBC" w14:textId="77777777" w:rsidR="00C25BD6" w:rsidRDefault="00000000">
      <w:pPr>
        <w:pStyle w:val="Standard"/>
        <w:jc w:val="both"/>
      </w:pPr>
      <w:r>
        <w:t>2. СНИЛС ребенка и родителя.</w:t>
      </w:r>
    </w:p>
    <w:p w14:paraId="3EC3A2BC" w14:textId="77777777" w:rsidR="00C25BD6" w:rsidRDefault="00000000">
      <w:pPr>
        <w:pStyle w:val="Standard"/>
        <w:jc w:val="both"/>
      </w:pPr>
      <w:r>
        <w:t xml:space="preserve">3. Паспорт родителя </w:t>
      </w:r>
      <w:proofErr w:type="gramStart"/>
      <w:r>
        <w:t>( 1</w:t>
      </w:r>
      <w:proofErr w:type="gramEnd"/>
      <w:r>
        <w:t xml:space="preserve"> стр., и прописка)</w:t>
      </w:r>
    </w:p>
    <w:p w14:paraId="7246C935" w14:textId="77777777" w:rsidR="00C25BD6" w:rsidRDefault="00000000">
      <w:pPr>
        <w:pStyle w:val="Standard"/>
        <w:jc w:val="both"/>
      </w:pPr>
      <w:r>
        <w:t>4. Свидетельство (паспорт) ребенка.</w:t>
      </w:r>
    </w:p>
    <w:p w14:paraId="20A1D7F6" w14:textId="77777777" w:rsidR="00C25BD6" w:rsidRDefault="00C25BD6">
      <w:pPr>
        <w:pStyle w:val="Standard"/>
        <w:jc w:val="both"/>
      </w:pPr>
    </w:p>
    <w:p w14:paraId="7BE6CCCF" w14:textId="77777777" w:rsidR="00C25BD6" w:rsidRDefault="00C25BD6">
      <w:pPr>
        <w:pStyle w:val="Standard"/>
        <w:jc w:val="both"/>
      </w:pPr>
    </w:p>
    <w:p w14:paraId="604C163C" w14:textId="77777777" w:rsidR="00C25BD6" w:rsidRDefault="00000000">
      <w:pPr>
        <w:pStyle w:val="Standard"/>
        <w:jc w:val="both"/>
      </w:pPr>
      <w:r>
        <w:t>«___</w:t>
      </w:r>
      <w:proofErr w:type="gramStart"/>
      <w:r>
        <w:t>_»_</w:t>
      </w:r>
      <w:proofErr w:type="gramEnd"/>
      <w:r>
        <w:t>_______________20____г.                           _____________/________________</w:t>
      </w:r>
    </w:p>
    <w:sectPr w:rsidR="00C25BD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BE60A" w14:textId="77777777" w:rsidR="007A16E5" w:rsidRDefault="007A16E5">
      <w:r>
        <w:separator/>
      </w:r>
    </w:p>
  </w:endnote>
  <w:endnote w:type="continuationSeparator" w:id="0">
    <w:p w14:paraId="6D880307" w14:textId="77777777" w:rsidR="007A16E5" w:rsidRDefault="007A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206F5" w14:textId="77777777" w:rsidR="007A16E5" w:rsidRDefault="007A16E5">
      <w:r>
        <w:rPr>
          <w:color w:val="000000"/>
        </w:rPr>
        <w:separator/>
      </w:r>
    </w:p>
  </w:footnote>
  <w:footnote w:type="continuationSeparator" w:id="0">
    <w:p w14:paraId="698EC446" w14:textId="77777777" w:rsidR="007A16E5" w:rsidRDefault="007A1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25BD6"/>
    <w:rsid w:val="007A16E5"/>
    <w:rsid w:val="00897E76"/>
    <w:rsid w:val="00AF5F2A"/>
    <w:rsid w:val="00C2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C6F0"/>
  <w15:docId w15:val="{97E74529-B0F9-41B0-89C3-0A2A8C3A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Егор</cp:lastModifiedBy>
  <cp:revision>2</cp:revision>
  <dcterms:created xsi:type="dcterms:W3CDTF">2024-12-08T16:58:00Z</dcterms:created>
  <dcterms:modified xsi:type="dcterms:W3CDTF">2024-12-08T16:58:00Z</dcterms:modified>
</cp:coreProperties>
</file>